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2D4C4" w14:textId="684FE2BC" w:rsidR="005111BE" w:rsidRDefault="00E3549D">
      <w:pPr>
        <w:ind w:right="318"/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令和</w:t>
      </w:r>
      <w:r w:rsidR="002E7578">
        <w:rPr>
          <w:rFonts w:hint="eastAsia"/>
          <w:b/>
          <w:bCs/>
          <w:sz w:val="52"/>
          <w:szCs w:val="52"/>
        </w:rPr>
        <w:t>３</w:t>
      </w:r>
      <w:r>
        <w:rPr>
          <w:rFonts w:hint="eastAsia"/>
          <w:b/>
          <w:bCs/>
          <w:sz w:val="52"/>
          <w:szCs w:val="52"/>
        </w:rPr>
        <w:t>年</w:t>
      </w:r>
      <w:r w:rsidR="005F4833">
        <w:rPr>
          <w:rFonts w:hint="eastAsia"/>
          <w:b/>
          <w:bCs/>
          <w:sz w:val="52"/>
          <w:szCs w:val="52"/>
        </w:rPr>
        <w:t>１２月勉強会</w:t>
      </w:r>
    </w:p>
    <w:p w14:paraId="29A91063" w14:textId="6C4C85BF" w:rsidR="000925F4" w:rsidRPr="00ED7824" w:rsidRDefault="005111BE">
      <w:pPr>
        <w:ind w:right="318"/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（</w:t>
      </w:r>
      <w:r>
        <w:rPr>
          <w:rFonts w:hint="eastAsia"/>
          <w:b/>
          <w:bCs/>
          <w:sz w:val="52"/>
          <w:szCs w:val="52"/>
        </w:rPr>
        <w:t>WEB</w:t>
      </w:r>
      <w:r>
        <w:rPr>
          <w:rFonts w:hint="eastAsia"/>
          <w:b/>
          <w:bCs/>
          <w:sz w:val="52"/>
          <w:szCs w:val="52"/>
        </w:rPr>
        <w:t>セミナー</w:t>
      </w:r>
      <w:r w:rsidR="0045787F">
        <w:rPr>
          <w:rFonts w:hint="eastAsia"/>
          <w:b/>
          <w:bCs/>
          <w:sz w:val="52"/>
          <w:szCs w:val="52"/>
        </w:rPr>
        <w:t>開催のお知らせ</w:t>
      </w:r>
      <w:r>
        <w:rPr>
          <w:rFonts w:hint="eastAsia"/>
          <w:b/>
          <w:bCs/>
          <w:sz w:val="52"/>
          <w:szCs w:val="52"/>
        </w:rPr>
        <w:t>）</w:t>
      </w:r>
    </w:p>
    <w:p w14:paraId="55E66DBF" w14:textId="77777777" w:rsidR="000925F4" w:rsidRPr="003172CA" w:rsidRDefault="00784BF5">
      <w:pPr>
        <w:pStyle w:val="a4"/>
        <w:rPr>
          <w:sz w:val="24"/>
          <w:szCs w:val="24"/>
        </w:rPr>
      </w:pPr>
      <w:r w:rsidRPr="003172CA">
        <w:rPr>
          <w:rFonts w:hint="eastAsia"/>
          <w:sz w:val="24"/>
          <w:szCs w:val="24"/>
        </w:rPr>
        <w:t>拝啓</w:t>
      </w:r>
      <w:r w:rsidR="000925F4" w:rsidRPr="003172CA">
        <w:rPr>
          <w:rFonts w:hint="eastAsia"/>
          <w:sz w:val="24"/>
          <w:szCs w:val="24"/>
        </w:rPr>
        <w:t xml:space="preserve">  </w:t>
      </w:r>
    </w:p>
    <w:p w14:paraId="040D12AE" w14:textId="77777777" w:rsidR="00F63EA3" w:rsidRPr="003172CA" w:rsidRDefault="00AE7832" w:rsidP="003172CA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時下</w:t>
      </w:r>
      <w:r w:rsidR="00093410" w:rsidRPr="003172CA">
        <w:rPr>
          <w:rFonts w:hint="eastAsia"/>
          <w:sz w:val="24"/>
          <w:szCs w:val="24"/>
        </w:rPr>
        <w:t>、</w:t>
      </w:r>
      <w:r w:rsidR="00B5353C">
        <w:rPr>
          <w:rFonts w:hint="eastAsia"/>
          <w:sz w:val="24"/>
          <w:szCs w:val="24"/>
        </w:rPr>
        <w:t>皆様</w:t>
      </w:r>
      <w:r w:rsidR="000925F4" w:rsidRPr="003172CA">
        <w:rPr>
          <w:rFonts w:hint="eastAsia"/>
          <w:sz w:val="24"/>
          <w:szCs w:val="24"/>
        </w:rPr>
        <w:t>におかれまして</w:t>
      </w:r>
      <w:r w:rsidR="00B5353C">
        <w:rPr>
          <w:rFonts w:hint="eastAsia"/>
          <w:sz w:val="24"/>
          <w:szCs w:val="24"/>
        </w:rPr>
        <w:t>も</w:t>
      </w:r>
      <w:r w:rsidR="000925F4" w:rsidRPr="003172CA">
        <w:rPr>
          <w:rFonts w:hint="eastAsia"/>
          <w:sz w:val="24"/>
          <w:szCs w:val="24"/>
        </w:rPr>
        <w:t>、ますますご清祥のことと</w:t>
      </w:r>
      <w:r w:rsidR="00093410" w:rsidRPr="003172CA">
        <w:rPr>
          <w:rFonts w:hint="eastAsia"/>
          <w:sz w:val="24"/>
          <w:szCs w:val="24"/>
        </w:rPr>
        <w:t>お慶び</w:t>
      </w:r>
      <w:r w:rsidR="000925F4" w:rsidRPr="003172CA">
        <w:rPr>
          <w:rFonts w:hint="eastAsia"/>
          <w:sz w:val="24"/>
          <w:szCs w:val="24"/>
        </w:rPr>
        <w:t>申し上げます。</w:t>
      </w:r>
    </w:p>
    <w:p w14:paraId="04924BF8" w14:textId="7D3B14E3" w:rsidR="00D30F46" w:rsidRDefault="000925F4" w:rsidP="005E3DB5">
      <w:pPr>
        <w:ind w:leftChars="114" w:left="239"/>
        <w:rPr>
          <w:sz w:val="24"/>
          <w:szCs w:val="24"/>
        </w:rPr>
      </w:pPr>
      <w:r w:rsidRPr="003172CA">
        <w:rPr>
          <w:rFonts w:hint="eastAsia"/>
          <w:sz w:val="24"/>
          <w:szCs w:val="24"/>
        </w:rPr>
        <w:t>さてこの</w:t>
      </w:r>
      <w:r w:rsidR="00784BF5" w:rsidRPr="003172CA">
        <w:rPr>
          <w:rFonts w:hint="eastAsia"/>
          <w:sz w:val="24"/>
          <w:szCs w:val="24"/>
        </w:rPr>
        <w:t>度</w:t>
      </w:r>
      <w:r w:rsidRPr="003172CA">
        <w:rPr>
          <w:rFonts w:hint="eastAsia"/>
          <w:sz w:val="24"/>
          <w:szCs w:val="24"/>
        </w:rPr>
        <w:t>、</w:t>
      </w:r>
      <w:r w:rsidR="005F4833">
        <w:rPr>
          <w:rFonts w:hint="eastAsia"/>
          <w:sz w:val="24"/>
          <w:szCs w:val="24"/>
        </w:rPr>
        <w:t>楠井法律事務所・岩田和恵先生</w:t>
      </w:r>
      <w:r w:rsidR="00B5353C">
        <w:rPr>
          <w:rFonts w:hint="eastAsia"/>
          <w:sz w:val="24"/>
          <w:szCs w:val="24"/>
        </w:rPr>
        <w:t>による認知症</w:t>
      </w:r>
      <w:r w:rsidR="005F4833">
        <w:rPr>
          <w:rFonts w:hint="eastAsia"/>
          <w:sz w:val="24"/>
          <w:szCs w:val="24"/>
        </w:rPr>
        <w:t>の人の権利擁護・虐待防止</w:t>
      </w:r>
    </w:p>
    <w:p w14:paraId="5E9D3243" w14:textId="5C5214D8" w:rsidR="005F4833" w:rsidRDefault="005F4833" w:rsidP="005E3DB5">
      <w:pPr>
        <w:ind w:leftChars="114" w:left="239"/>
        <w:rPr>
          <w:sz w:val="24"/>
          <w:szCs w:val="24"/>
        </w:rPr>
      </w:pPr>
      <w:r>
        <w:rPr>
          <w:rFonts w:hint="eastAsia"/>
          <w:sz w:val="24"/>
          <w:szCs w:val="24"/>
        </w:rPr>
        <w:t>について勉強会を</w:t>
      </w:r>
      <w:r>
        <w:rPr>
          <w:rFonts w:hint="eastAsia"/>
          <w:sz w:val="24"/>
          <w:szCs w:val="24"/>
        </w:rPr>
        <w:t>WEB</w:t>
      </w:r>
      <w:r>
        <w:rPr>
          <w:rFonts w:hint="eastAsia"/>
          <w:sz w:val="24"/>
          <w:szCs w:val="24"/>
        </w:rPr>
        <w:t>開催させて頂くこととなりました。付きましては、下記要領にて</w:t>
      </w:r>
    </w:p>
    <w:p w14:paraId="7243C7F2" w14:textId="48F216EB" w:rsidR="000925F4" w:rsidRDefault="000925F4" w:rsidP="002E7578">
      <w:pPr>
        <w:ind w:leftChars="114" w:left="239"/>
        <w:rPr>
          <w:sz w:val="24"/>
          <w:szCs w:val="24"/>
        </w:rPr>
      </w:pPr>
      <w:r w:rsidRPr="003172CA">
        <w:rPr>
          <w:rFonts w:hint="eastAsia"/>
          <w:sz w:val="24"/>
          <w:szCs w:val="24"/>
        </w:rPr>
        <w:t>開催させて頂く運びとなりましたのでご案内申し上げます。</w:t>
      </w:r>
    </w:p>
    <w:p w14:paraId="1D27A206" w14:textId="680625A8" w:rsidR="0045787F" w:rsidRPr="0045787F" w:rsidRDefault="0045787F" w:rsidP="0045787F">
      <w:r>
        <w:rPr>
          <w:rFonts w:hint="eastAsia"/>
        </w:rPr>
        <w:t xml:space="preserve">　</w:t>
      </w:r>
    </w:p>
    <w:p w14:paraId="2D5A926A" w14:textId="77777777" w:rsidR="000925F4" w:rsidRPr="003172CA" w:rsidRDefault="00784BF5">
      <w:pPr>
        <w:pStyle w:val="a5"/>
        <w:rPr>
          <w:sz w:val="24"/>
          <w:szCs w:val="24"/>
        </w:rPr>
      </w:pPr>
      <w:r w:rsidRPr="003172CA">
        <w:rPr>
          <w:rFonts w:hint="eastAsia"/>
          <w:sz w:val="24"/>
          <w:szCs w:val="24"/>
        </w:rPr>
        <w:t>敬具</w:t>
      </w:r>
    </w:p>
    <w:p w14:paraId="06AFBDF5" w14:textId="77777777" w:rsidR="000925F4" w:rsidRDefault="000925F4">
      <w:r>
        <w:rPr>
          <w:rFonts w:hint="eastAsia"/>
        </w:rPr>
        <w:t xml:space="preserve">　　　　　　　　　　　　　　　　　　　　</w:t>
      </w:r>
      <w:r w:rsidRPr="00B5353C">
        <w:rPr>
          <w:rFonts w:hint="eastAsia"/>
          <w:sz w:val="40"/>
          <w:szCs w:val="40"/>
        </w:rPr>
        <w:t xml:space="preserve">　</w:t>
      </w:r>
      <w:r w:rsidRPr="005111BE">
        <w:rPr>
          <w:rFonts w:hint="eastAsia"/>
          <w:b/>
          <w:sz w:val="24"/>
          <w:szCs w:val="32"/>
        </w:rPr>
        <w:t>記</w:t>
      </w:r>
      <w:r w:rsidRPr="005111BE">
        <w:rPr>
          <w:rFonts w:hint="eastAsia"/>
          <w:sz w:val="18"/>
        </w:rPr>
        <w:t xml:space="preserve">　</w:t>
      </w:r>
      <w:r>
        <w:rPr>
          <w:rFonts w:hint="eastAsia"/>
        </w:rPr>
        <w:t xml:space="preserve">　　　　　　　　　　　　　　　　　　　　　　　　　　　　　　　　　　</w:t>
      </w:r>
      <w:r>
        <w:rPr>
          <w:rFonts w:hint="eastAsia"/>
        </w:rPr>
        <w:t xml:space="preserve">                                                                     </w:t>
      </w:r>
    </w:p>
    <w:p w14:paraId="1F17247E" w14:textId="4788111C" w:rsidR="000925F4" w:rsidRPr="00701810" w:rsidRDefault="000925F4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4"/>
        </w:rPr>
        <w:t xml:space="preserve">       </w:t>
      </w:r>
      <w:r w:rsidRPr="00701810">
        <w:rPr>
          <w:rFonts w:hint="eastAsia"/>
          <w:b/>
          <w:bCs/>
          <w:sz w:val="28"/>
          <w:szCs w:val="28"/>
        </w:rPr>
        <w:t xml:space="preserve"> </w:t>
      </w:r>
      <w:r w:rsidRPr="00701810">
        <w:rPr>
          <w:rFonts w:hint="eastAsia"/>
          <w:b/>
          <w:bCs/>
          <w:sz w:val="28"/>
          <w:szCs w:val="28"/>
        </w:rPr>
        <w:t>日</w:t>
      </w:r>
      <w:r w:rsidRPr="00701810">
        <w:rPr>
          <w:rFonts w:hint="eastAsia"/>
          <w:b/>
          <w:bCs/>
          <w:sz w:val="28"/>
          <w:szCs w:val="28"/>
        </w:rPr>
        <w:t xml:space="preserve">  </w:t>
      </w:r>
      <w:r w:rsidRPr="00701810">
        <w:rPr>
          <w:rFonts w:hint="eastAsia"/>
          <w:b/>
          <w:bCs/>
          <w:sz w:val="28"/>
          <w:szCs w:val="28"/>
        </w:rPr>
        <w:t>時</w:t>
      </w:r>
      <w:r w:rsidRPr="00701810">
        <w:rPr>
          <w:rFonts w:hint="eastAsia"/>
          <w:b/>
          <w:bCs/>
          <w:sz w:val="28"/>
          <w:szCs w:val="28"/>
        </w:rPr>
        <w:t xml:space="preserve">  </w:t>
      </w:r>
      <w:r w:rsidRPr="00701810">
        <w:rPr>
          <w:rFonts w:hint="eastAsia"/>
          <w:b/>
          <w:bCs/>
          <w:sz w:val="28"/>
          <w:szCs w:val="28"/>
        </w:rPr>
        <w:t>：</w:t>
      </w:r>
      <w:r w:rsidRPr="00701810">
        <w:rPr>
          <w:rFonts w:hint="eastAsia"/>
          <w:b/>
          <w:bCs/>
          <w:sz w:val="28"/>
          <w:szCs w:val="28"/>
        </w:rPr>
        <w:t xml:space="preserve"> </w:t>
      </w:r>
      <w:r w:rsidR="0029705C">
        <w:rPr>
          <w:rFonts w:hint="eastAsia"/>
          <w:b/>
          <w:bCs/>
          <w:sz w:val="28"/>
          <w:szCs w:val="28"/>
        </w:rPr>
        <w:t>令和</w:t>
      </w:r>
      <w:r w:rsidR="005F4833">
        <w:rPr>
          <w:rFonts w:hint="eastAsia"/>
          <w:b/>
          <w:bCs/>
          <w:color w:val="00B050"/>
          <w:sz w:val="32"/>
          <w:szCs w:val="32"/>
        </w:rPr>
        <w:t>３</w:t>
      </w:r>
      <w:r w:rsidRPr="00701810">
        <w:rPr>
          <w:rFonts w:hint="eastAsia"/>
          <w:b/>
          <w:bCs/>
          <w:sz w:val="28"/>
          <w:szCs w:val="28"/>
        </w:rPr>
        <w:t>年</w:t>
      </w:r>
      <w:r w:rsidR="005F4833">
        <w:rPr>
          <w:rFonts w:hint="eastAsia"/>
          <w:b/>
          <w:bCs/>
          <w:color w:val="00B050"/>
          <w:sz w:val="48"/>
          <w:szCs w:val="48"/>
        </w:rPr>
        <w:t>１２</w:t>
      </w:r>
      <w:r w:rsidRPr="00701810">
        <w:rPr>
          <w:rFonts w:hint="eastAsia"/>
          <w:b/>
          <w:bCs/>
          <w:sz w:val="28"/>
          <w:szCs w:val="28"/>
        </w:rPr>
        <w:t>月</w:t>
      </w:r>
      <w:r w:rsidR="005F4833">
        <w:rPr>
          <w:rFonts w:hint="eastAsia"/>
          <w:b/>
          <w:bCs/>
          <w:color w:val="00B050"/>
          <w:sz w:val="52"/>
          <w:szCs w:val="52"/>
        </w:rPr>
        <w:t>１５</w:t>
      </w:r>
      <w:r w:rsidRPr="00701810">
        <w:rPr>
          <w:rFonts w:hint="eastAsia"/>
          <w:b/>
          <w:bCs/>
          <w:sz w:val="28"/>
          <w:szCs w:val="28"/>
        </w:rPr>
        <w:t>日</w:t>
      </w:r>
      <w:r w:rsidRPr="00701810">
        <w:rPr>
          <w:rFonts w:hint="eastAsia"/>
          <w:b/>
          <w:bCs/>
          <w:sz w:val="28"/>
          <w:szCs w:val="28"/>
        </w:rPr>
        <w:t xml:space="preserve"> </w:t>
      </w:r>
      <w:r w:rsidR="002E7578">
        <w:rPr>
          <w:rFonts w:hint="eastAsia"/>
          <w:b/>
          <w:bCs/>
          <w:sz w:val="28"/>
          <w:szCs w:val="28"/>
        </w:rPr>
        <w:t>水</w:t>
      </w:r>
      <w:r w:rsidRPr="00701810">
        <w:rPr>
          <w:rFonts w:hint="eastAsia"/>
          <w:b/>
          <w:bCs/>
          <w:sz w:val="28"/>
          <w:szCs w:val="28"/>
        </w:rPr>
        <w:t>曜日</w:t>
      </w:r>
      <w:r w:rsidR="002E7578">
        <w:rPr>
          <w:rFonts w:hint="eastAsia"/>
          <w:b/>
          <w:bCs/>
          <w:sz w:val="28"/>
          <w:szCs w:val="28"/>
        </w:rPr>
        <w:t>１９：００</w:t>
      </w:r>
      <w:r w:rsidR="00701810" w:rsidRPr="00701810">
        <w:rPr>
          <w:rFonts w:hint="eastAsia"/>
          <w:b/>
          <w:bCs/>
          <w:sz w:val="28"/>
          <w:szCs w:val="28"/>
        </w:rPr>
        <w:t>～</w:t>
      </w:r>
      <w:r w:rsidR="008811A5">
        <w:rPr>
          <w:rFonts w:hint="eastAsia"/>
          <w:b/>
          <w:bCs/>
          <w:sz w:val="28"/>
          <w:szCs w:val="28"/>
        </w:rPr>
        <w:t>２０</w:t>
      </w:r>
      <w:r w:rsidR="005D6680">
        <w:rPr>
          <w:rFonts w:hint="eastAsia"/>
          <w:b/>
          <w:bCs/>
          <w:sz w:val="28"/>
          <w:szCs w:val="28"/>
        </w:rPr>
        <w:t>：</w:t>
      </w:r>
      <w:r w:rsidR="002E7578">
        <w:rPr>
          <w:rFonts w:hint="eastAsia"/>
          <w:b/>
          <w:bCs/>
          <w:sz w:val="28"/>
          <w:szCs w:val="28"/>
        </w:rPr>
        <w:t>３０</w:t>
      </w:r>
    </w:p>
    <w:p w14:paraId="55DFA9FF" w14:textId="04514977" w:rsidR="00C36E8B" w:rsidRDefault="000925F4">
      <w:pPr>
        <w:rPr>
          <w:b/>
          <w:bCs/>
          <w:sz w:val="28"/>
          <w:szCs w:val="28"/>
        </w:rPr>
      </w:pPr>
      <w:r w:rsidRPr="00701810">
        <w:rPr>
          <w:rFonts w:hint="eastAsia"/>
          <w:b/>
          <w:bCs/>
          <w:sz w:val="28"/>
          <w:szCs w:val="28"/>
        </w:rPr>
        <w:t xml:space="preserve">       </w:t>
      </w:r>
      <w:r w:rsidRPr="00701810">
        <w:rPr>
          <w:rFonts w:hint="eastAsia"/>
          <w:b/>
          <w:bCs/>
          <w:sz w:val="28"/>
          <w:szCs w:val="28"/>
        </w:rPr>
        <w:t>場</w:t>
      </w:r>
      <w:r w:rsidRPr="00701810">
        <w:rPr>
          <w:rFonts w:hint="eastAsia"/>
          <w:b/>
          <w:bCs/>
          <w:sz w:val="28"/>
          <w:szCs w:val="28"/>
        </w:rPr>
        <w:t xml:space="preserve">  </w:t>
      </w:r>
      <w:r w:rsidRPr="00701810">
        <w:rPr>
          <w:rFonts w:hint="eastAsia"/>
          <w:b/>
          <w:bCs/>
          <w:sz w:val="28"/>
          <w:szCs w:val="28"/>
        </w:rPr>
        <w:t>所</w:t>
      </w:r>
      <w:r w:rsidRPr="00701810">
        <w:rPr>
          <w:rFonts w:hint="eastAsia"/>
          <w:b/>
          <w:bCs/>
          <w:sz w:val="28"/>
          <w:szCs w:val="28"/>
        </w:rPr>
        <w:t xml:space="preserve">  </w:t>
      </w:r>
      <w:r w:rsidRPr="00701810">
        <w:rPr>
          <w:rFonts w:hint="eastAsia"/>
          <w:b/>
          <w:bCs/>
          <w:sz w:val="28"/>
          <w:szCs w:val="28"/>
        </w:rPr>
        <w:t>：</w:t>
      </w:r>
      <w:r w:rsidRPr="00701810">
        <w:rPr>
          <w:rFonts w:hint="eastAsia"/>
          <w:b/>
          <w:bCs/>
          <w:sz w:val="28"/>
          <w:szCs w:val="28"/>
        </w:rPr>
        <w:t xml:space="preserve"> </w:t>
      </w:r>
      <w:r w:rsidR="00C36E8B">
        <w:rPr>
          <w:rFonts w:hint="eastAsia"/>
          <w:b/>
          <w:bCs/>
          <w:sz w:val="28"/>
          <w:szCs w:val="28"/>
        </w:rPr>
        <w:t>ZOOM</w:t>
      </w:r>
      <w:r w:rsidR="00C36E8B">
        <w:rPr>
          <w:rFonts w:hint="eastAsia"/>
          <w:b/>
          <w:bCs/>
          <w:sz w:val="28"/>
          <w:szCs w:val="28"/>
        </w:rPr>
        <w:t>ミーティング</w:t>
      </w:r>
      <w:r w:rsidR="00352ACA">
        <w:rPr>
          <w:rFonts w:hint="eastAsia"/>
          <w:b/>
          <w:bCs/>
          <w:sz w:val="28"/>
          <w:szCs w:val="28"/>
        </w:rPr>
        <w:t>（ご自宅、事務所から即参加可能です）</w:t>
      </w:r>
    </w:p>
    <w:p w14:paraId="00898CA2" w14:textId="6FE59E2D" w:rsidR="00C36E8B" w:rsidRPr="00145FF0" w:rsidRDefault="00C36E8B" w:rsidP="00145FF0">
      <w:pPr>
        <w:ind w:firstLineChars="500" w:firstLine="904"/>
        <w:rPr>
          <w:b/>
          <w:bCs/>
          <w:sz w:val="18"/>
          <w:szCs w:val="28"/>
        </w:rPr>
      </w:pPr>
    </w:p>
    <w:p w14:paraId="37E4D308" w14:textId="77777777" w:rsidR="000925F4" w:rsidRPr="00C74930" w:rsidRDefault="00C36E8B" w:rsidP="00C36E8B">
      <w:pPr>
        <w:jc w:val="center"/>
        <w:rPr>
          <w:b/>
          <w:bCs/>
          <w:color w:val="FF0000"/>
          <w:sz w:val="28"/>
          <w:szCs w:val="28"/>
        </w:rPr>
      </w:pPr>
      <w:r w:rsidRPr="00C74930">
        <w:rPr>
          <w:rFonts w:hint="eastAsia"/>
          <w:b/>
          <w:bCs/>
          <w:color w:val="FF0000"/>
          <w:sz w:val="28"/>
          <w:szCs w:val="28"/>
        </w:rPr>
        <w:t>※事前にアプリ</w:t>
      </w:r>
      <w:r w:rsidR="00811AB2" w:rsidRPr="00C74930">
        <w:rPr>
          <w:rFonts w:hint="eastAsia"/>
          <w:b/>
          <w:bCs/>
          <w:color w:val="FF0000"/>
          <w:sz w:val="28"/>
          <w:szCs w:val="28"/>
        </w:rPr>
        <w:t>の</w:t>
      </w:r>
      <w:r w:rsidRPr="00C74930">
        <w:rPr>
          <w:rFonts w:hint="eastAsia"/>
          <w:b/>
          <w:bCs/>
          <w:color w:val="FF0000"/>
          <w:sz w:val="28"/>
          <w:szCs w:val="28"/>
        </w:rPr>
        <w:t>ダウンロードとメールアドレスの登録をお願いします。</w:t>
      </w:r>
    </w:p>
    <w:tbl>
      <w:tblPr>
        <w:tblpPr w:leftFromText="142" w:rightFromText="142" w:vertAnchor="text" w:horzAnchor="margin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164"/>
      </w:tblGrid>
      <w:tr w:rsidR="000925F4" w14:paraId="369C6036" w14:textId="77777777" w:rsidTr="008811A5">
        <w:trPr>
          <w:trHeight w:val="2825"/>
        </w:trPr>
        <w:tc>
          <w:tcPr>
            <w:tcW w:w="10164" w:type="dxa"/>
          </w:tcPr>
          <w:p w14:paraId="6D535A4F" w14:textId="77777777" w:rsidR="000B0D64" w:rsidRPr="005D6680" w:rsidRDefault="000B0D64" w:rsidP="005D6680">
            <w:pPr>
              <w:rPr>
                <w:rFonts w:ascii="ＭＳ 明朝" w:hAnsi="ＭＳ 明朝"/>
                <w:b/>
                <w:sz w:val="32"/>
                <w:szCs w:val="32"/>
              </w:rPr>
            </w:pPr>
          </w:p>
          <w:p w14:paraId="31BC7FE9" w14:textId="078A1326" w:rsidR="00914FAF" w:rsidRDefault="000925F4" w:rsidP="00914FAF">
            <w:pPr>
              <w:ind w:firstLineChars="50" w:firstLine="161"/>
              <w:rPr>
                <w:rFonts w:ascii="ＭＳ 明朝" w:hAnsi="ＭＳ 明朝"/>
                <w:b/>
                <w:sz w:val="48"/>
                <w:szCs w:val="40"/>
              </w:rPr>
            </w:pPr>
            <w:r w:rsidRPr="004324DD">
              <w:rPr>
                <w:rFonts w:ascii="ＭＳ 明朝" w:hAnsi="ＭＳ 明朝" w:hint="eastAsia"/>
                <w:b/>
                <w:sz w:val="32"/>
                <w:szCs w:val="32"/>
              </w:rPr>
              <w:t>講演</w:t>
            </w:r>
            <w:r w:rsidRPr="003245AD">
              <w:rPr>
                <w:rFonts w:ascii="ＭＳ 明朝" w:hAnsi="ＭＳ 明朝" w:hint="eastAsia"/>
                <w:b/>
                <w:sz w:val="48"/>
                <w:szCs w:val="40"/>
              </w:rPr>
              <w:t>『</w:t>
            </w:r>
            <w:r w:rsidR="00914FAF">
              <w:rPr>
                <w:rFonts w:ascii="ＭＳ 明朝" w:hAnsi="ＭＳ 明朝" w:hint="eastAsia"/>
                <w:b/>
                <w:sz w:val="48"/>
                <w:szCs w:val="40"/>
              </w:rPr>
              <w:t xml:space="preserve">　</w:t>
            </w:r>
            <w:r w:rsidR="005F4833">
              <w:rPr>
                <w:rFonts w:ascii="ＭＳ 明朝" w:hAnsi="ＭＳ 明朝" w:hint="eastAsia"/>
                <w:b/>
                <w:sz w:val="48"/>
                <w:szCs w:val="40"/>
              </w:rPr>
              <w:t>高齢者の権利擁護・身体拘束・虐待</w:t>
            </w:r>
            <w:r w:rsidR="002E7578">
              <w:rPr>
                <w:rFonts w:ascii="ＭＳ 明朝" w:hAnsi="ＭＳ 明朝" w:hint="eastAsia"/>
                <w:b/>
                <w:sz w:val="48"/>
                <w:szCs w:val="40"/>
              </w:rPr>
              <w:t>』</w:t>
            </w:r>
          </w:p>
          <w:p w14:paraId="2783E730" w14:textId="02594AC9" w:rsidR="00185896" w:rsidRPr="00E3549D" w:rsidRDefault="00914FAF" w:rsidP="00E3549D">
            <w:pPr>
              <w:ind w:firstLineChars="400" w:firstLine="1446"/>
              <w:rPr>
                <w:rFonts w:ascii="ＭＳ 明朝" w:hAnsi="ＭＳ 明朝"/>
                <w:b/>
                <w:sz w:val="36"/>
                <w:szCs w:val="40"/>
              </w:rPr>
            </w:pPr>
            <w:r w:rsidRPr="00914FAF">
              <w:rPr>
                <w:rFonts w:ascii="ＭＳ 明朝" w:hAnsi="ＭＳ 明朝" w:hint="eastAsia"/>
                <w:b/>
                <w:sz w:val="36"/>
                <w:szCs w:val="40"/>
              </w:rPr>
              <w:t>～</w:t>
            </w:r>
            <w:r w:rsidR="00647E65">
              <w:rPr>
                <w:rFonts w:ascii="ＭＳ 明朝" w:hAnsi="ＭＳ 明朝" w:hint="eastAsia"/>
                <w:b/>
                <w:sz w:val="36"/>
                <w:szCs w:val="40"/>
              </w:rPr>
              <w:t>弱者支援における「人」としての視点</w:t>
            </w:r>
            <w:r w:rsidR="00857A41" w:rsidRPr="004F6E0E">
              <w:rPr>
                <w:rFonts w:ascii="ＭＳ 明朝" w:hAnsi="ＭＳ 明朝" w:hint="eastAsia"/>
                <w:b/>
                <w:sz w:val="32"/>
                <w:szCs w:val="32"/>
              </w:rPr>
              <w:t xml:space="preserve"> </w:t>
            </w:r>
            <w:r w:rsidR="002E7578">
              <w:rPr>
                <w:rFonts w:ascii="ＭＳ 明朝" w:hAnsi="ＭＳ 明朝" w:hint="eastAsia"/>
                <w:b/>
                <w:sz w:val="32"/>
                <w:szCs w:val="32"/>
              </w:rPr>
              <w:t>～</w:t>
            </w:r>
            <w:r w:rsidR="00FE66AA">
              <w:rPr>
                <w:rFonts w:ascii="ＭＳ 明朝" w:hAnsi="ＭＳ 明朝" w:hint="eastAsia"/>
                <w:b/>
                <w:sz w:val="32"/>
                <w:szCs w:val="32"/>
              </w:rPr>
              <w:t>（仮）</w:t>
            </w:r>
          </w:p>
          <w:p w14:paraId="4B4AFA3C" w14:textId="77777777" w:rsidR="002E7578" w:rsidRDefault="002E7578" w:rsidP="002E7578">
            <w:pPr>
              <w:rPr>
                <w:rFonts w:ascii="ＭＳ 明朝" w:hAnsi="ＭＳ 明朝"/>
                <w:b/>
                <w:sz w:val="32"/>
                <w:szCs w:val="32"/>
              </w:rPr>
            </w:pPr>
          </w:p>
          <w:p w14:paraId="26B631AC" w14:textId="2378FEF2" w:rsidR="000925F4" w:rsidRPr="00A27775" w:rsidRDefault="002E7578" w:rsidP="002E7578">
            <w:pPr>
              <w:ind w:firstLineChars="100" w:firstLine="321"/>
              <w:rPr>
                <w:rFonts w:ascii="ＭＳ 明朝" w:hAnsi="ＭＳ 明朝"/>
                <w:b/>
                <w:sz w:val="32"/>
                <w:szCs w:val="32"/>
              </w:rPr>
            </w:pPr>
            <w:r>
              <w:rPr>
                <w:rFonts w:ascii="ＭＳ 明朝" w:hAnsi="ＭＳ 明朝" w:hint="eastAsia"/>
                <w:b/>
                <w:sz w:val="32"/>
                <w:szCs w:val="32"/>
              </w:rPr>
              <w:t xml:space="preserve">講師　</w:t>
            </w:r>
            <w:r w:rsidR="00647E65">
              <w:rPr>
                <w:rFonts w:ascii="ＭＳ 明朝" w:hAnsi="ＭＳ 明朝" w:hint="eastAsia"/>
                <w:b/>
                <w:sz w:val="32"/>
                <w:szCs w:val="32"/>
              </w:rPr>
              <w:t>楠井法律事務所</w:t>
            </w:r>
            <w:r w:rsidR="00A27775">
              <w:rPr>
                <w:rFonts w:ascii="ＭＳ 明朝" w:hAnsi="ＭＳ 明朝" w:hint="eastAsia"/>
                <w:b/>
                <w:sz w:val="32"/>
                <w:szCs w:val="32"/>
              </w:rPr>
              <w:t xml:space="preserve">　 </w:t>
            </w:r>
            <w:r w:rsidR="00647E65">
              <w:rPr>
                <w:rFonts w:ascii="ＭＳ 明朝" w:hAnsi="ＭＳ 明朝" w:hint="eastAsia"/>
                <w:b/>
                <w:sz w:val="32"/>
                <w:szCs w:val="32"/>
              </w:rPr>
              <w:t xml:space="preserve">弁護士　</w:t>
            </w:r>
            <w:r w:rsidR="00647E65" w:rsidRPr="007B2188">
              <w:rPr>
                <w:rFonts w:ascii="ＭＳ 明朝" w:hAnsi="ＭＳ 明朝" w:hint="eastAsia"/>
                <w:b/>
                <w:sz w:val="48"/>
                <w:szCs w:val="48"/>
              </w:rPr>
              <w:t xml:space="preserve">岩田　和恵　</w:t>
            </w:r>
            <w:r w:rsidR="00857A41" w:rsidRPr="007B2188">
              <w:rPr>
                <w:rFonts w:ascii="ＭＳ 明朝" w:hAnsi="ＭＳ 明朝" w:hint="eastAsia"/>
                <w:b/>
                <w:sz w:val="48"/>
                <w:szCs w:val="48"/>
              </w:rPr>
              <w:t>先生</w:t>
            </w:r>
          </w:p>
        </w:tc>
      </w:tr>
    </w:tbl>
    <w:p w14:paraId="0127472E" w14:textId="64BA8238" w:rsidR="00C74930" w:rsidRDefault="00C74930" w:rsidP="00C74930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※事前に参加者数を把握するため、下記事項</w:t>
      </w:r>
      <w:r w:rsidR="004C37B3">
        <w:rPr>
          <w:rFonts w:ascii="ＭＳ 明朝" w:hAnsi="ＭＳ 明朝" w:hint="eastAsia"/>
          <w:b/>
          <w:sz w:val="24"/>
        </w:rPr>
        <w:t>を</w:t>
      </w:r>
      <w:r>
        <w:rPr>
          <w:rFonts w:ascii="ＭＳ 明朝" w:hAnsi="ＭＳ 明朝" w:hint="eastAsia"/>
          <w:b/>
          <w:sz w:val="24"/>
        </w:rPr>
        <w:t>記載の上、</w:t>
      </w:r>
      <w:r w:rsidR="007B2188">
        <w:rPr>
          <w:rFonts w:ascii="ＭＳ 明朝" w:hAnsi="ＭＳ 明朝" w:hint="eastAsia"/>
          <w:b/>
          <w:color w:val="FF0000"/>
          <w:sz w:val="44"/>
        </w:rPr>
        <w:t>12月10日</w:t>
      </w:r>
      <w:r>
        <w:rPr>
          <w:rFonts w:ascii="ＭＳ 明朝" w:hAnsi="ＭＳ 明朝" w:hint="eastAsia"/>
          <w:b/>
          <w:sz w:val="24"/>
        </w:rPr>
        <w:t>までに</w:t>
      </w:r>
      <w:r w:rsidR="00E3549D">
        <w:rPr>
          <w:rFonts w:ascii="ＭＳ 明朝" w:hAnsi="ＭＳ 明朝" w:hint="eastAsia"/>
          <w:b/>
          <w:sz w:val="24"/>
        </w:rPr>
        <w:t>下記</w:t>
      </w:r>
      <w:r>
        <w:rPr>
          <w:rFonts w:ascii="ＭＳ 明朝" w:hAnsi="ＭＳ 明朝" w:hint="eastAsia"/>
          <w:b/>
          <w:sz w:val="24"/>
        </w:rPr>
        <w:t>メールアドレスまでメール</w:t>
      </w:r>
      <w:r w:rsidR="00FE66AA">
        <w:rPr>
          <w:rFonts w:ascii="ＭＳ 明朝" w:hAnsi="ＭＳ 明朝" w:hint="eastAsia"/>
          <w:b/>
          <w:sz w:val="24"/>
        </w:rPr>
        <w:t>又はFAX</w:t>
      </w:r>
      <w:r>
        <w:rPr>
          <w:rFonts w:ascii="ＭＳ 明朝" w:hAnsi="ＭＳ 明朝" w:hint="eastAsia"/>
          <w:b/>
          <w:sz w:val="24"/>
        </w:rPr>
        <w:t>を送付ください。</w:t>
      </w:r>
    </w:p>
    <w:p w14:paraId="5AE262BC" w14:textId="77777777" w:rsidR="00C74930" w:rsidRDefault="00C74930" w:rsidP="00C74930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送付頂いたメールアドレスに</w:t>
      </w:r>
      <w:r w:rsidRPr="00C74930">
        <w:rPr>
          <w:rFonts w:hint="eastAsia"/>
          <w:b/>
          <w:sz w:val="24"/>
        </w:rPr>
        <w:t>Zoom</w:t>
      </w:r>
      <w:r w:rsidRPr="00C74930">
        <w:rPr>
          <w:rFonts w:hint="eastAsia"/>
          <w:b/>
          <w:sz w:val="24"/>
        </w:rPr>
        <w:t>ミーティングのミーテイング</w:t>
      </w:r>
      <w:r w:rsidRPr="00C74930">
        <w:rPr>
          <w:rFonts w:hint="eastAsia"/>
          <w:b/>
          <w:sz w:val="24"/>
        </w:rPr>
        <w:t>ID</w:t>
      </w:r>
      <w:r w:rsidRPr="00C74930">
        <w:rPr>
          <w:rFonts w:hint="eastAsia"/>
          <w:b/>
          <w:sz w:val="24"/>
        </w:rPr>
        <w:t>を</w:t>
      </w:r>
      <w:r>
        <w:rPr>
          <w:rFonts w:hint="eastAsia"/>
          <w:b/>
          <w:sz w:val="24"/>
        </w:rPr>
        <w:t>返信致します。</w:t>
      </w:r>
    </w:p>
    <w:p w14:paraId="39F2BAE3" w14:textId="77777777" w:rsidR="00C74930" w:rsidRPr="00C74930" w:rsidRDefault="005B4F5D" w:rsidP="00C74930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加えて、事前アンケートも送信させて頂きます。ご返信の程、よろしくお願い致します</w:t>
      </w:r>
      <w:r w:rsidR="00B67B8E">
        <w:rPr>
          <w:rFonts w:ascii="ＭＳ 明朝" w:hAnsi="ＭＳ 明朝" w:hint="eastAsia"/>
          <w:b/>
          <w:sz w:val="24"/>
        </w:rPr>
        <w:t>。</w:t>
      </w:r>
    </w:p>
    <w:p w14:paraId="2FF86DAF" w14:textId="0222522D" w:rsidR="00C74930" w:rsidRPr="00E11593" w:rsidRDefault="00C74930" w:rsidP="00E11593">
      <w:pPr>
        <w:jc w:val="center"/>
        <w:rPr>
          <w:rFonts w:ascii="ＭＳ 明朝" w:hAnsi="ＭＳ 明朝"/>
          <w:b/>
          <w:sz w:val="44"/>
        </w:rPr>
      </w:pPr>
      <w:r w:rsidRPr="00E11593">
        <w:rPr>
          <w:rFonts w:ascii="ＭＳ 明朝" w:hAnsi="ＭＳ 明朝" w:hint="eastAsia"/>
          <w:b/>
          <w:sz w:val="44"/>
        </w:rPr>
        <w:t>メールアドレス</w:t>
      </w:r>
      <w:r w:rsidR="00E3549D">
        <w:rPr>
          <w:rFonts w:ascii="ＭＳ 明朝" w:hAnsi="ＭＳ 明朝" w:hint="eastAsia"/>
          <w:b/>
          <w:sz w:val="44"/>
        </w:rPr>
        <w:t>；t</w:t>
      </w:r>
      <w:r w:rsidR="00E3549D">
        <w:rPr>
          <w:rFonts w:ascii="ＭＳ 明朝" w:hAnsi="ＭＳ 明朝"/>
          <w:b/>
          <w:sz w:val="44"/>
        </w:rPr>
        <w:t>amada@taiyo-ie.com</w:t>
      </w:r>
      <w:r w:rsidR="00E3549D" w:rsidRPr="00E11593">
        <w:rPr>
          <w:rFonts w:ascii="ＭＳ 明朝" w:hAnsi="ＭＳ 明朝"/>
          <w:b/>
          <w:sz w:val="44"/>
        </w:rPr>
        <w:t xml:space="preserve"> </w:t>
      </w:r>
    </w:p>
    <w:p w14:paraId="707B8593" w14:textId="4B3C35C9" w:rsidR="00A05A21" w:rsidRDefault="00A05A21" w:rsidP="005F3AE7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参加申込に際して以下の項目に記入し返信願います。</w:t>
      </w:r>
    </w:p>
    <w:p w14:paraId="5FE849F7" w14:textId="77777777" w:rsidR="00A05A21" w:rsidRDefault="00A05A21" w:rsidP="005F3AE7">
      <w:pPr>
        <w:rPr>
          <w:rFonts w:ascii="ＭＳ 明朝" w:hAnsi="ＭＳ 明朝" w:hint="eastAsia"/>
          <w:b/>
          <w:sz w:val="24"/>
        </w:rPr>
      </w:pPr>
    </w:p>
    <w:p w14:paraId="63051A74" w14:textId="2D8B74CE" w:rsidR="00C74930" w:rsidRDefault="00A05A21" w:rsidP="005F3AE7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①　所属事業所名称　；＿＿＿＿＿＿＿＿＿＿＿＿＿＿＿＿＿＿＿＿＿＿＿＿＿＿＿</w:t>
      </w:r>
    </w:p>
    <w:p w14:paraId="07BD625A" w14:textId="0772D0FE" w:rsidR="00A05A21" w:rsidRDefault="00A05A21" w:rsidP="005F3AE7">
      <w:pPr>
        <w:rPr>
          <w:rFonts w:ascii="ＭＳ 明朝" w:hAnsi="ＭＳ 明朝"/>
          <w:b/>
          <w:sz w:val="24"/>
        </w:rPr>
      </w:pPr>
    </w:p>
    <w:p w14:paraId="5AC85FE3" w14:textId="55591750" w:rsidR="00A05A21" w:rsidRDefault="00A05A21" w:rsidP="005F3AE7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②　参加希望者ご氏名　：＿＿＿＿＿＿＿＿＿＿＿＿　③　職種　＿＿＿＿＿＿＿＿</w:t>
      </w:r>
    </w:p>
    <w:p w14:paraId="246E059E" w14:textId="2BDA34A6" w:rsidR="00A05A21" w:rsidRDefault="00A05A21" w:rsidP="005F3AE7">
      <w:pPr>
        <w:rPr>
          <w:rFonts w:ascii="ＭＳ 明朝" w:hAnsi="ＭＳ 明朝"/>
          <w:b/>
          <w:sz w:val="24"/>
        </w:rPr>
      </w:pPr>
    </w:p>
    <w:p w14:paraId="6D228B42" w14:textId="2BC65CBE" w:rsidR="00A05A21" w:rsidRDefault="00A05A21" w:rsidP="005F3AE7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④　連絡先（メールアドレス又はfax番号）＿＿＿＿＿＿＿＿＿＿＿＿＿＿＿＿＿＿</w:t>
      </w:r>
    </w:p>
    <w:p w14:paraId="09C570C4" w14:textId="7683D08A" w:rsidR="00A05A21" w:rsidRDefault="00A05A21" w:rsidP="005F3AE7">
      <w:pPr>
        <w:rPr>
          <w:rFonts w:ascii="ＭＳ 明朝" w:hAnsi="ＭＳ 明朝"/>
          <w:b/>
          <w:sz w:val="24"/>
        </w:rPr>
      </w:pPr>
    </w:p>
    <w:p w14:paraId="624548B7" w14:textId="00CD0C76" w:rsidR="00A05A21" w:rsidRDefault="00A05A21" w:rsidP="005F3AE7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⑤　参加者数　＿＿＿＿＿＿　人</w:t>
      </w:r>
    </w:p>
    <w:p w14:paraId="7FCDCDC8" w14:textId="77777777" w:rsidR="00A05A21" w:rsidRDefault="00A05A21" w:rsidP="005F3AE7">
      <w:pPr>
        <w:rPr>
          <w:rFonts w:ascii="ＭＳ 明朝" w:hAnsi="ＭＳ 明朝" w:hint="eastAsia"/>
          <w:b/>
          <w:sz w:val="24"/>
        </w:rPr>
      </w:pPr>
    </w:p>
    <w:p w14:paraId="55D4D1A5" w14:textId="6E6CACD0" w:rsidR="00C74930" w:rsidRDefault="00907DDE" w:rsidP="00C74930">
      <w:pPr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問い合わせ先　：</w:t>
      </w:r>
      <w:r w:rsidR="00E3549D">
        <w:rPr>
          <w:rFonts w:ascii="ＭＳ 明朝" w:hAnsi="ＭＳ 明朝" w:hint="eastAsia"/>
          <w:b/>
          <w:sz w:val="24"/>
        </w:rPr>
        <w:t>一般社団法人　三重県地域密着型サービス協議会</w:t>
      </w:r>
      <w:r w:rsidR="00C74930">
        <w:rPr>
          <w:rFonts w:ascii="ＭＳ 明朝" w:hAnsi="ＭＳ 明朝" w:hint="eastAsia"/>
          <w:b/>
          <w:sz w:val="24"/>
        </w:rPr>
        <w:t xml:space="preserve">　TEL：</w:t>
      </w:r>
      <w:r w:rsidR="00E3549D">
        <w:rPr>
          <w:rFonts w:ascii="ＭＳ 明朝" w:hAnsi="ＭＳ 明朝" w:hint="eastAsia"/>
          <w:b/>
          <w:sz w:val="24"/>
        </w:rPr>
        <w:t>059-383-8383</w:t>
      </w:r>
    </w:p>
    <w:p w14:paraId="7E7559E6" w14:textId="60406776" w:rsidR="00C74930" w:rsidRDefault="00C74930" w:rsidP="00352ACA">
      <w:pPr>
        <w:rPr>
          <w:rFonts w:ascii="ＭＳ 明朝" w:hAnsi="ＭＳ 明朝"/>
          <w:b/>
          <w:sz w:val="24"/>
        </w:rPr>
      </w:pPr>
    </w:p>
    <w:p w14:paraId="20133134" w14:textId="0C561563" w:rsidR="00E3549D" w:rsidRDefault="00E3549D" w:rsidP="00B67B8E">
      <w:pPr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〒513-0808　三重県鈴鹿市西條町495番地の１</w:t>
      </w:r>
    </w:p>
    <w:p w14:paraId="5D7F335B" w14:textId="182D6784" w:rsidR="00E3549D" w:rsidRDefault="00352ACA" w:rsidP="00B67B8E">
      <w:pPr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グループホーム太陽の家　内　（担当;玉田）</w:t>
      </w:r>
    </w:p>
    <w:p w14:paraId="7A89E89A" w14:textId="155C803F" w:rsidR="00E3549D" w:rsidRPr="00A05A21" w:rsidRDefault="00FE66AA" w:rsidP="00A05A21">
      <w:pPr>
        <w:jc w:val="center"/>
        <w:rPr>
          <w:rFonts w:ascii="ＭＳ 明朝" w:hAnsi="ＭＳ 明朝" w:hint="eastAsia"/>
          <w:b/>
          <w:sz w:val="40"/>
          <w:szCs w:val="40"/>
        </w:rPr>
      </w:pPr>
      <w:r w:rsidRPr="00FE66AA">
        <w:rPr>
          <w:rFonts w:ascii="ＭＳ 明朝" w:hAnsi="ＭＳ 明朝" w:hint="eastAsia"/>
          <w:b/>
          <w:sz w:val="40"/>
          <w:szCs w:val="40"/>
        </w:rPr>
        <w:t>FAX　０５９－３８３－７９３８</w:t>
      </w:r>
    </w:p>
    <w:sectPr w:rsidR="00E3549D" w:rsidRPr="00A05A21">
      <w:pgSz w:w="11906" w:h="16838" w:code="9"/>
      <w:pgMar w:top="567" w:right="851" w:bottom="79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E40CE" w14:textId="77777777" w:rsidR="0041188A" w:rsidRDefault="0041188A" w:rsidP="0048525B">
      <w:r>
        <w:separator/>
      </w:r>
    </w:p>
  </w:endnote>
  <w:endnote w:type="continuationSeparator" w:id="0">
    <w:p w14:paraId="7621DDB4" w14:textId="77777777" w:rsidR="0041188A" w:rsidRDefault="0041188A" w:rsidP="0048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8FD93" w14:textId="77777777" w:rsidR="0041188A" w:rsidRDefault="0041188A" w:rsidP="0048525B">
      <w:r>
        <w:separator/>
      </w:r>
    </w:p>
  </w:footnote>
  <w:footnote w:type="continuationSeparator" w:id="0">
    <w:p w14:paraId="7859BA33" w14:textId="77777777" w:rsidR="0041188A" w:rsidRDefault="0041188A" w:rsidP="00485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2176"/>
    <w:multiLevelType w:val="hybridMultilevel"/>
    <w:tmpl w:val="DAF812E8"/>
    <w:lvl w:ilvl="0" w:tplc="CF2ED750">
      <w:start w:val="2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0F92416"/>
    <w:multiLevelType w:val="hybridMultilevel"/>
    <w:tmpl w:val="80EA00C4"/>
    <w:lvl w:ilvl="0" w:tplc="D4C4ECB6">
      <w:start w:val="2"/>
      <w:numFmt w:val="decimal"/>
      <w:lvlText w:val="%1．"/>
      <w:lvlJc w:val="left"/>
      <w:pPr>
        <w:tabs>
          <w:tab w:val="num" w:pos="855"/>
        </w:tabs>
        <w:ind w:left="855" w:hanging="64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2FAB68E6"/>
    <w:multiLevelType w:val="hybridMultilevel"/>
    <w:tmpl w:val="E8D8674A"/>
    <w:lvl w:ilvl="0" w:tplc="C9EE43A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6E61709"/>
    <w:multiLevelType w:val="hybridMultilevel"/>
    <w:tmpl w:val="4C7EF384"/>
    <w:lvl w:ilvl="0" w:tplc="E48A089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AB71592"/>
    <w:multiLevelType w:val="hybridMultilevel"/>
    <w:tmpl w:val="35B82314"/>
    <w:lvl w:ilvl="0" w:tplc="EBE8C13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C993D39"/>
    <w:multiLevelType w:val="hybridMultilevel"/>
    <w:tmpl w:val="25B63750"/>
    <w:lvl w:ilvl="0" w:tplc="963E6FD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CC309AF"/>
    <w:multiLevelType w:val="hybridMultilevel"/>
    <w:tmpl w:val="90A235E6"/>
    <w:lvl w:ilvl="0" w:tplc="750CEBAA">
      <w:start w:val="2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44F2FCE"/>
    <w:multiLevelType w:val="hybridMultilevel"/>
    <w:tmpl w:val="506CD45C"/>
    <w:lvl w:ilvl="0" w:tplc="E3F0F8D2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548E20B6"/>
    <w:multiLevelType w:val="hybridMultilevel"/>
    <w:tmpl w:val="C6CC3BCE"/>
    <w:lvl w:ilvl="0" w:tplc="B14ACF80">
      <w:start w:val="2"/>
      <w:numFmt w:val="bullet"/>
      <w:lvlText w:val="＊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9" w15:restartNumberingAfterBreak="0">
    <w:nsid w:val="5C7418AD"/>
    <w:multiLevelType w:val="hybridMultilevel"/>
    <w:tmpl w:val="7EE45A3E"/>
    <w:lvl w:ilvl="0" w:tplc="A99C384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3"/>
  </w:num>
  <w:num w:numId="6">
    <w:abstractNumId w:val="2"/>
  </w:num>
  <w:num w:numId="7">
    <w:abstractNumId w:val="5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73A"/>
    <w:rsid w:val="0004474A"/>
    <w:rsid w:val="00050F2D"/>
    <w:rsid w:val="00057268"/>
    <w:rsid w:val="00057447"/>
    <w:rsid w:val="000925F4"/>
    <w:rsid w:val="00093410"/>
    <w:rsid w:val="000B0D64"/>
    <w:rsid w:val="000B6F6C"/>
    <w:rsid w:val="00102119"/>
    <w:rsid w:val="001445A8"/>
    <w:rsid w:val="00145FF0"/>
    <w:rsid w:val="00165729"/>
    <w:rsid w:val="00165A74"/>
    <w:rsid w:val="001725F5"/>
    <w:rsid w:val="00185896"/>
    <w:rsid w:val="001963EA"/>
    <w:rsid w:val="001A6311"/>
    <w:rsid w:val="001B5FD5"/>
    <w:rsid w:val="001C3B95"/>
    <w:rsid w:val="001D20D9"/>
    <w:rsid w:val="00202FFF"/>
    <w:rsid w:val="002075D5"/>
    <w:rsid w:val="00211FAB"/>
    <w:rsid w:val="002627C6"/>
    <w:rsid w:val="00273C87"/>
    <w:rsid w:val="00280400"/>
    <w:rsid w:val="00283431"/>
    <w:rsid w:val="002927D7"/>
    <w:rsid w:val="0029550E"/>
    <w:rsid w:val="00296D10"/>
    <w:rsid w:val="0029705C"/>
    <w:rsid w:val="002A5612"/>
    <w:rsid w:val="002A6CA0"/>
    <w:rsid w:val="002B798E"/>
    <w:rsid w:val="002B7F54"/>
    <w:rsid w:val="002C35FC"/>
    <w:rsid w:val="002E07F7"/>
    <w:rsid w:val="002E7578"/>
    <w:rsid w:val="002E7E3C"/>
    <w:rsid w:val="002F3FB6"/>
    <w:rsid w:val="0031160A"/>
    <w:rsid w:val="00316599"/>
    <w:rsid w:val="003172CA"/>
    <w:rsid w:val="0032090E"/>
    <w:rsid w:val="003245AD"/>
    <w:rsid w:val="00326690"/>
    <w:rsid w:val="00326776"/>
    <w:rsid w:val="0033181E"/>
    <w:rsid w:val="0033445A"/>
    <w:rsid w:val="00346DDF"/>
    <w:rsid w:val="00350D3F"/>
    <w:rsid w:val="00351B15"/>
    <w:rsid w:val="00352ACA"/>
    <w:rsid w:val="0036555A"/>
    <w:rsid w:val="0038528D"/>
    <w:rsid w:val="003A7EBA"/>
    <w:rsid w:val="003D0B23"/>
    <w:rsid w:val="003D4844"/>
    <w:rsid w:val="003F5B06"/>
    <w:rsid w:val="0040217B"/>
    <w:rsid w:val="00405D47"/>
    <w:rsid w:val="0040611B"/>
    <w:rsid w:val="0041188A"/>
    <w:rsid w:val="00420D8E"/>
    <w:rsid w:val="00427A53"/>
    <w:rsid w:val="004324DD"/>
    <w:rsid w:val="0045787F"/>
    <w:rsid w:val="004723B5"/>
    <w:rsid w:val="0048525B"/>
    <w:rsid w:val="004870CD"/>
    <w:rsid w:val="00491B61"/>
    <w:rsid w:val="004B3F54"/>
    <w:rsid w:val="004C0A52"/>
    <w:rsid w:val="004C37B3"/>
    <w:rsid w:val="004F6E0E"/>
    <w:rsid w:val="005111BE"/>
    <w:rsid w:val="005122F1"/>
    <w:rsid w:val="00517167"/>
    <w:rsid w:val="0053231F"/>
    <w:rsid w:val="00537CCB"/>
    <w:rsid w:val="00540D95"/>
    <w:rsid w:val="0054409C"/>
    <w:rsid w:val="00546D3C"/>
    <w:rsid w:val="00551014"/>
    <w:rsid w:val="005856A6"/>
    <w:rsid w:val="00596A82"/>
    <w:rsid w:val="005A4387"/>
    <w:rsid w:val="005B47D3"/>
    <w:rsid w:val="005B4F5D"/>
    <w:rsid w:val="005C587A"/>
    <w:rsid w:val="005D6680"/>
    <w:rsid w:val="005E3082"/>
    <w:rsid w:val="005E3DB5"/>
    <w:rsid w:val="005F3AE7"/>
    <w:rsid w:val="005F4833"/>
    <w:rsid w:val="00614CCC"/>
    <w:rsid w:val="006471B4"/>
    <w:rsid w:val="00647E65"/>
    <w:rsid w:val="00652BA0"/>
    <w:rsid w:val="00653006"/>
    <w:rsid w:val="00656204"/>
    <w:rsid w:val="00666B6E"/>
    <w:rsid w:val="006716A6"/>
    <w:rsid w:val="00681918"/>
    <w:rsid w:val="00682FE5"/>
    <w:rsid w:val="00691608"/>
    <w:rsid w:val="006930B3"/>
    <w:rsid w:val="006B3489"/>
    <w:rsid w:val="006C5202"/>
    <w:rsid w:val="006C689F"/>
    <w:rsid w:val="006E22AF"/>
    <w:rsid w:val="006E40B1"/>
    <w:rsid w:val="006E4AB1"/>
    <w:rsid w:val="006F7D41"/>
    <w:rsid w:val="00701810"/>
    <w:rsid w:val="00731009"/>
    <w:rsid w:val="007316C2"/>
    <w:rsid w:val="0076324F"/>
    <w:rsid w:val="00784BF5"/>
    <w:rsid w:val="0079131D"/>
    <w:rsid w:val="007A668E"/>
    <w:rsid w:val="007B2188"/>
    <w:rsid w:val="007E59AA"/>
    <w:rsid w:val="00811AB2"/>
    <w:rsid w:val="0081739A"/>
    <w:rsid w:val="00817BEA"/>
    <w:rsid w:val="00831BF1"/>
    <w:rsid w:val="00850803"/>
    <w:rsid w:val="00857A41"/>
    <w:rsid w:val="008612A8"/>
    <w:rsid w:val="008811A5"/>
    <w:rsid w:val="00887F9B"/>
    <w:rsid w:val="008B6E0F"/>
    <w:rsid w:val="008E1DD7"/>
    <w:rsid w:val="008E1F03"/>
    <w:rsid w:val="008F571D"/>
    <w:rsid w:val="008F7184"/>
    <w:rsid w:val="00900D23"/>
    <w:rsid w:val="00907DDE"/>
    <w:rsid w:val="00914FAF"/>
    <w:rsid w:val="00920E65"/>
    <w:rsid w:val="00924CEA"/>
    <w:rsid w:val="0093287A"/>
    <w:rsid w:val="00947418"/>
    <w:rsid w:val="00952D99"/>
    <w:rsid w:val="00954A67"/>
    <w:rsid w:val="00957A2E"/>
    <w:rsid w:val="00960CB9"/>
    <w:rsid w:val="00961C2B"/>
    <w:rsid w:val="00963C9E"/>
    <w:rsid w:val="00972029"/>
    <w:rsid w:val="009C044E"/>
    <w:rsid w:val="009C555B"/>
    <w:rsid w:val="009D0ED2"/>
    <w:rsid w:val="009D2BD3"/>
    <w:rsid w:val="009D4FCB"/>
    <w:rsid w:val="00A05A21"/>
    <w:rsid w:val="00A2629B"/>
    <w:rsid w:val="00A27775"/>
    <w:rsid w:val="00A33490"/>
    <w:rsid w:val="00A3607A"/>
    <w:rsid w:val="00A51F29"/>
    <w:rsid w:val="00A64BB9"/>
    <w:rsid w:val="00A96A8C"/>
    <w:rsid w:val="00A97850"/>
    <w:rsid w:val="00AA6903"/>
    <w:rsid w:val="00AA6C83"/>
    <w:rsid w:val="00AC3976"/>
    <w:rsid w:val="00AE7832"/>
    <w:rsid w:val="00AF00B4"/>
    <w:rsid w:val="00AF46C0"/>
    <w:rsid w:val="00B25BA3"/>
    <w:rsid w:val="00B31547"/>
    <w:rsid w:val="00B5353C"/>
    <w:rsid w:val="00B67B8E"/>
    <w:rsid w:val="00BB5E97"/>
    <w:rsid w:val="00BC1D1E"/>
    <w:rsid w:val="00BC4BC4"/>
    <w:rsid w:val="00BC6115"/>
    <w:rsid w:val="00BD6812"/>
    <w:rsid w:val="00BD6B18"/>
    <w:rsid w:val="00BE2220"/>
    <w:rsid w:val="00BE7D79"/>
    <w:rsid w:val="00BF7F77"/>
    <w:rsid w:val="00C1173A"/>
    <w:rsid w:val="00C14C81"/>
    <w:rsid w:val="00C15341"/>
    <w:rsid w:val="00C36E8B"/>
    <w:rsid w:val="00C54214"/>
    <w:rsid w:val="00C60CC8"/>
    <w:rsid w:val="00C67636"/>
    <w:rsid w:val="00C74930"/>
    <w:rsid w:val="00C85ACD"/>
    <w:rsid w:val="00C972C4"/>
    <w:rsid w:val="00CB30CE"/>
    <w:rsid w:val="00CB3E6E"/>
    <w:rsid w:val="00CB7FE4"/>
    <w:rsid w:val="00CC087B"/>
    <w:rsid w:val="00CF0DCD"/>
    <w:rsid w:val="00CF1A41"/>
    <w:rsid w:val="00D05DAF"/>
    <w:rsid w:val="00D20B86"/>
    <w:rsid w:val="00D30F46"/>
    <w:rsid w:val="00D418FE"/>
    <w:rsid w:val="00D5123F"/>
    <w:rsid w:val="00D92EC6"/>
    <w:rsid w:val="00DC51C1"/>
    <w:rsid w:val="00DC6B51"/>
    <w:rsid w:val="00DF3E2D"/>
    <w:rsid w:val="00E11593"/>
    <w:rsid w:val="00E3549D"/>
    <w:rsid w:val="00E462A6"/>
    <w:rsid w:val="00E51F6F"/>
    <w:rsid w:val="00E84482"/>
    <w:rsid w:val="00E919A6"/>
    <w:rsid w:val="00E9270D"/>
    <w:rsid w:val="00EB5ECC"/>
    <w:rsid w:val="00ED7824"/>
    <w:rsid w:val="00EE6B5A"/>
    <w:rsid w:val="00EF569E"/>
    <w:rsid w:val="00F11EF3"/>
    <w:rsid w:val="00F42EC4"/>
    <w:rsid w:val="00F476E9"/>
    <w:rsid w:val="00F556E5"/>
    <w:rsid w:val="00F63EA3"/>
    <w:rsid w:val="00F7229B"/>
    <w:rsid w:val="00F9419E"/>
    <w:rsid w:val="00FA005A"/>
    <w:rsid w:val="00FC4A5B"/>
    <w:rsid w:val="00FC7DE9"/>
    <w:rsid w:val="00FE66AA"/>
    <w:rsid w:val="00FE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61E023"/>
  <w15:chartTrackingRefBased/>
  <w15:docId w15:val="{D1086749-6035-43B0-BB21-246A5D90B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Salutation"/>
    <w:basedOn w:val="a"/>
    <w:next w:val="a"/>
  </w:style>
  <w:style w:type="paragraph" w:styleId="a5">
    <w:name w:val="Closing"/>
    <w:basedOn w:val="a"/>
    <w:next w:val="a"/>
    <w:pPr>
      <w:jc w:val="right"/>
    </w:pPr>
  </w:style>
  <w:style w:type="paragraph" w:styleId="a6">
    <w:name w:val="Note Heading"/>
    <w:basedOn w:val="a"/>
    <w:next w:val="a"/>
    <w:pPr>
      <w:jc w:val="center"/>
    </w:pPr>
  </w:style>
  <w:style w:type="paragraph" w:styleId="a7">
    <w:name w:val="Balloon Text"/>
    <w:basedOn w:val="a"/>
    <w:semiHidden/>
    <w:rsid w:val="00960CB9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rsid w:val="0048525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48525B"/>
    <w:rPr>
      <w:kern w:val="2"/>
      <w:sz w:val="21"/>
    </w:rPr>
  </w:style>
  <w:style w:type="paragraph" w:styleId="aa">
    <w:name w:val="footer"/>
    <w:basedOn w:val="a"/>
    <w:link w:val="ab"/>
    <w:rsid w:val="0048525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48525B"/>
    <w:rPr>
      <w:kern w:val="2"/>
      <w:sz w:val="21"/>
    </w:rPr>
  </w:style>
  <w:style w:type="paragraph" w:styleId="ac">
    <w:name w:val="Plain Text"/>
    <w:basedOn w:val="a"/>
    <w:link w:val="ad"/>
    <w:uiPriority w:val="99"/>
    <w:unhideWhenUsed/>
    <w:rsid w:val="005D6680"/>
    <w:pPr>
      <w:jc w:val="left"/>
    </w:pPr>
    <w:rPr>
      <w:rFonts w:ascii="Yu Gothic" w:eastAsia="Yu Gothic" w:hAnsi="Courier New" w:cs="Courier New"/>
      <w:sz w:val="22"/>
      <w:szCs w:val="22"/>
    </w:rPr>
  </w:style>
  <w:style w:type="character" w:customStyle="1" w:styleId="ad">
    <w:name w:val="書式なし (文字)"/>
    <w:link w:val="ac"/>
    <w:uiPriority w:val="99"/>
    <w:rsid w:val="005D6680"/>
    <w:rPr>
      <w:rFonts w:ascii="Yu Gothic" w:eastAsia="Yu Gothic" w:hAnsi="Courier New" w:cs="Courier New"/>
      <w:kern w:val="2"/>
      <w:sz w:val="22"/>
      <w:szCs w:val="22"/>
    </w:rPr>
  </w:style>
  <w:style w:type="character" w:styleId="ae">
    <w:name w:val="Hyperlink"/>
    <w:basedOn w:val="a0"/>
    <w:rsid w:val="00C74930"/>
    <w:rPr>
      <w:color w:val="0563C1" w:themeColor="hyperlink"/>
      <w:u w:val="single"/>
    </w:rPr>
  </w:style>
  <w:style w:type="paragraph" w:styleId="af">
    <w:name w:val="List Paragraph"/>
    <w:basedOn w:val="a"/>
    <w:uiPriority w:val="34"/>
    <w:qFormat/>
    <w:rsid w:val="00C7493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9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\autosal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autosal</Template>
  <TotalTime>8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埼玉県立ガンセンター</vt:lpstr>
      <vt:lpstr>埼玉県立ガンセンター</vt:lpstr>
    </vt:vector>
  </TitlesOfParts>
  <Company>Eli Lilly JAPAN K.K.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埼玉県立ガンセンター</dc:title>
  <dc:subject/>
  <dc:creator>Eli Lilly Japan K.K.</dc:creator>
  <cp:keywords/>
  <cp:lastModifiedBy>Tamada Craig</cp:lastModifiedBy>
  <cp:revision>3</cp:revision>
  <cp:lastPrinted>2021-02-11T01:36:00Z</cp:lastPrinted>
  <dcterms:created xsi:type="dcterms:W3CDTF">2021-11-11T00:41:00Z</dcterms:created>
  <dcterms:modified xsi:type="dcterms:W3CDTF">2021-11-11T05:47:00Z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ExpireDate">
    <vt:lpwstr>2030-03-17T08:48:30Z</vt:lpwstr>
  </property>
  <property fmtid="{D5CDD505-2E9C-101B-9397-08002B2CF9AE}" pid="3" name="ItemRetentionFormula">
    <vt:lpwstr>&lt;formula id="Microsoft.Office.RecordsManagement.PolicyFeatures.Expiration.Formula.BuiltIn"&gt;&lt;number&gt;10&lt;/number&gt;&lt;property&gt;Modified&lt;/property&gt;&lt;propertyId&gt;28cf69c5-fa48-462a-b5cd-27b6f9d2bd5f&lt;/propertyId&gt;&lt;period&gt;years&lt;/period&gt;&lt;/formula&gt;</vt:lpwstr>
  </property>
  <property fmtid="{D5CDD505-2E9C-101B-9397-08002B2CF9AE}" pid="4" name="_dlc_policyId">
    <vt:lpwstr>0x0101007F7EFF5F02C2BA4A84F891959DFD843F|-1366636739</vt:lpwstr>
  </property>
  <property fmtid="{D5CDD505-2E9C-101B-9397-08002B2CF9AE}" pid="5" name="display_urn:schemas-microsoft-com:office:office#Editor">
    <vt:lpwstr>Shinichi Tanaka</vt:lpwstr>
  </property>
  <property fmtid="{D5CDD505-2E9C-101B-9397-08002B2CF9AE}" pid="6" name="ContentTypeId">
    <vt:lpwstr>0x010100BAC5ABB121E61B46B1FF9A18DC345305</vt:lpwstr>
  </property>
</Properties>
</file>